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B0B35" w14:textId="3E958DF9" w:rsidR="00683720" w:rsidRPr="00A14AE2" w:rsidRDefault="00FB7DBE" w:rsidP="00A14AE2">
      <w:pPr>
        <w:pStyle w:val="Kopfzeile"/>
        <w:tabs>
          <w:tab w:val="clear" w:pos="9072"/>
          <w:tab w:val="left" w:pos="8295"/>
        </w:tabs>
        <w:rPr>
          <w:rFonts w:ascii="Arial" w:hAnsi="Arial" w:cs="Arial"/>
          <w:b/>
          <w:bCs/>
        </w:rPr>
      </w:pPr>
      <w:r>
        <w:rPr>
          <w:noProof/>
        </w:rPr>
        <w:drawing>
          <wp:anchor distT="0" distB="0" distL="114300" distR="114300" simplePos="0" relativeHeight="251656704" behindDoc="0" locked="0" layoutInCell="1" allowOverlap="1" wp14:anchorId="01E0F6A2" wp14:editId="6F4B80B5">
            <wp:simplePos x="0" y="0"/>
            <wp:positionH relativeFrom="column">
              <wp:posOffset>5143500</wp:posOffset>
            </wp:positionH>
            <wp:positionV relativeFrom="paragraph">
              <wp:posOffset>114300</wp:posOffset>
            </wp:positionV>
            <wp:extent cx="800100" cy="786765"/>
            <wp:effectExtent l="0" t="0" r="0" b="0"/>
            <wp:wrapNone/>
            <wp:docPr id="4" name="Bild 2" descr="DVG_Embl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2" descr="DVG_Emble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86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noProof/>
          <w:sz w:val="28"/>
        </w:rPr>
        <w:drawing>
          <wp:inline distT="0" distB="0" distL="0" distR="0" wp14:anchorId="2E6248F8" wp14:editId="137BB8AB">
            <wp:extent cx="809625" cy="895350"/>
            <wp:effectExtent l="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720">
        <w:rPr>
          <w:rFonts w:ascii="Arial" w:hAnsi="Arial" w:cs="Arial"/>
          <w:b/>
          <w:bCs/>
          <w:sz w:val="28"/>
        </w:rPr>
        <w:t xml:space="preserve">  </w:t>
      </w:r>
      <w:r w:rsidR="00683720" w:rsidRPr="00A14AE2">
        <w:rPr>
          <w:rFonts w:ascii="Arial" w:hAnsi="Arial" w:cs="Arial"/>
          <w:b/>
          <w:bCs/>
        </w:rPr>
        <w:t>Deutscher Verband der Gebrauchshundsportvereine e.V.</w:t>
      </w:r>
    </w:p>
    <w:p w14:paraId="4069B0FE" w14:textId="77777777" w:rsidR="00683720" w:rsidRPr="00A14AE2" w:rsidRDefault="00683720" w:rsidP="00A14AE2">
      <w:pPr>
        <w:pStyle w:val="Kopfzeile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A14AE2">
        <w:rPr>
          <w:rFonts w:ascii="Arial" w:hAnsi="Arial" w:cs="Arial"/>
          <w:b/>
        </w:rPr>
        <w:t>Landesverband Sachsen - Anhalt</w:t>
      </w:r>
    </w:p>
    <w:p w14:paraId="31B7D7B7" w14:textId="77777777" w:rsidR="00683720" w:rsidRPr="00A14AE2" w:rsidRDefault="00683720" w:rsidP="00A14AE2">
      <w:pPr>
        <w:pStyle w:val="Kopfzeile"/>
        <w:tabs>
          <w:tab w:val="clear" w:pos="9072"/>
          <w:tab w:val="left" w:pos="8295"/>
        </w:tabs>
        <w:rPr>
          <w:rFonts w:ascii="Arial" w:hAnsi="Arial" w:cs="Arial"/>
          <w:b/>
          <w:bCs/>
        </w:rPr>
      </w:pPr>
      <w:r>
        <w:rPr>
          <w:rFonts w:ascii="Arial" w:hAnsi="Arial" w:cs="Arial"/>
        </w:rPr>
        <w:tab/>
      </w:r>
      <w:r w:rsidRPr="00A14AE2">
        <w:rPr>
          <w:rFonts w:ascii="Arial" w:hAnsi="Arial" w:cs="Arial"/>
        </w:rPr>
        <w:t xml:space="preserve">Sportverband für das Polizei- und </w:t>
      </w:r>
      <w:proofErr w:type="spellStart"/>
      <w:r w:rsidRPr="00A14AE2">
        <w:rPr>
          <w:rFonts w:ascii="Arial" w:hAnsi="Arial" w:cs="Arial"/>
        </w:rPr>
        <w:t>Schutzhundwesen</w:t>
      </w:r>
      <w:proofErr w:type="spellEnd"/>
    </w:p>
    <w:p w14:paraId="74DB6058" w14:textId="77777777" w:rsidR="00683720" w:rsidRPr="00A14AE2" w:rsidRDefault="00683720" w:rsidP="00A14AE2">
      <w:pPr>
        <w:pStyle w:val="Kopfzeile"/>
        <w:rPr>
          <w:rFonts w:ascii="Arial" w:hAnsi="Arial" w:cs="Arial"/>
        </w:rPr>
      </w:pPr>
      <w:r>
        <w:rPr>
          <w:rFonts w:ascii="Arial" w:hAnsi="Arial" w:cs="Arial"/>
        </w:rPr>
        <w:tab/>
        <w:t>Mitglied des</w:t>
      </w:r>
      <w:r w:rsidRPr="00A14AE2">
        <w:rPr>
          <w:rFonts w:ascii="Arial" w:hAnsi="Arial" w:cs="Arial"/>
        </w:rPr>
        <w:t xml:space="preserve"> VDH und der FCI</w:t>
      </w:r>
    </w:p>
    <w:p w14:paraId="1F0BFA25" w14:textId="77777777" w:rsidR="00683720" w:rsidRDefault="00683720" w:rsidP="005632B5">
      <w:pPr>
        <w:pStyle w:val="Kopfzeile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</w:p>
    <w:p w14:paraId="1204BD6A" w14:textId="77777777" w:rsidR="00AD587D" w:rsidRDefault="00AD587D" w:rsidP="00D97337">
      <w:pPr>
        <w:pStyle w:val="Kopfzeile"/>
        <w:jc w:val="center"/>
        <w:rPr>
          <w:b/>
        </w:rPr>
      </w:pPr>
    </w:p>
    <w:p w14:paraId="06206485" w14:textId="4036D135" w:rsidR="00D97337" w:rsidRPr="00AD587D" w:rsidRDefault="00D97337" w:rsidP="00D97337">
      <w:pPr>
        <w:pStyle w:val="Kopfzeile"/>
        <w:jc w:val="center"/>
        <w:rPr>
          <w:b/>
          <w:i/>
          <w:iCs/>
          <w:sz w:val="28"/>
          <w:szCs w:val="28"/>
        </w:rPr>
      </w:pPr>
      <w:r w:rsidRPr="00AD587D">
        <w:rPr>
          <w:b/>
          <w:i/>
          <w:iCs/>
          <w:sz w:val="28"/>
          <w:szCs w:val="28"/>
        </w:rPr>
        <w:t xml:space="preserve">Einladung zum </w:t>
      </w:r>
      <w:proofErr w:type="gramStart"/>
      <w:r w:rsidRPr="00AD587D">
        <w:rPr>
          <w:b/>
          <w:i/>
          <w:iCs/>
          <w:sz w:val="28"/>
          <w:szCs w:val="28"/>
        </w:rPr>
        <w:t>THS Länderkampf</w:t>
      </w:r>
      <w:proofErr w:type="gramEnd"/>
      <w:r w:rsidRPr="00AD587D">
        <w:rPr>
          <w:b/>
          <w:i/>
          <w:iCs/>
          <w:sz w:val="28"/>
          <w:szCs w:val="28"/>
        </w:rPr>
        <w:t xml:space="preserve"> 202</w:t>
      </w:r>
      <w:r w:rsidR="00AD587D" w:rsidRPr="00AD587D">
        <w:rPr>
          <w:b/>
          <w:i/>
          <w:iCs/>
          <w:sz w:val="28"/>
          <w:szCs w:val="28"/>
        </w:rPr>
        <w:t>6</w:t>
      </w:r>
    </w:p>
    <w:p w14:paraId="23BCEAA1" w14:textId="77777777" w:rsidR="00D97337" w:rsidRPr="00AD587D" w:rsidRDefault="00D97337" w:rsidP="00D97337">
      <w:pPr>
        <w:pStyle w:val="Kopfzeile"/>
        <w:rPr>
          <w:b/>
          <w:i/>
          <w:iCs/>
          <w:sz w:val="28"/>
          <w:szCs w:val="28"/>
        </w:rPr>
      </w:pPr>
    </w:p>
    <w:p w14:paraId="2181F1B1" w14:textId="77777777" w:rsidR="00D97337" w:rsidRDefault="00D97337" w:rsidP="00D97337">
      <w:pPr>
        <w:pStyle w:val="Kopfzeile"/>
        <w:rPr>
          <w:b/>
        </w:rPr>
      </w:pPr>
    </w:p>
    <w:p w14:paraId="1121C68E" w14:textId="77777777" w:rsidR="00D97337" w:rsidRDefault="00D97337" w:rsidP="00D97337">
      <w:pPr>
        <w:pStyle w:val="Kopfzeile"/>
        <w:rPr>
          <w:b/>
        </w:rPr>
      </w:pPr>
      <w:r>
        <w:rPr>
          <w:b/>
        </w:rPr>
        <w:t xml:space="preserve">Liebe Sportfreundinnen und Sportfreunde, </w:t>
      </w:r>
    </w:p>
    <w:p w14:paraId="57CAF25A" w14:textId="511A9C00" w:rsidR="00D97337" w:rsidRDefault="00D97337" w:rsidP="00D97337">
      <w:pPr>
        <w:pStyle w:val="Kopfzeile"/>
        <w:spacing w:before="120" w:after="120"/>
        <w:rPr>
          <w:b/>
        </w:rPr>
      </w:pPr>
      <w:r>
        <w:rPr>
          <w:b/>
        </w:rPr>
        <w:t xml:space="preserve">hiermit lädt euch der Landesverband </w:t>
      </w:r>
      <w:r w:rsidR="007459F4">
        <w:rPr>
          <w:b/>
        </w:rPr>
        <w:t>Sachsen</w:t>
      </w:r>
      <w:r w:rsidR="00AD587D">
        <w:rPr>
          <w:b/>
        </w:rPr>
        <w:t>-Anhalt r</w:t>
      </w:r>
      <w:r>
        <w:rPr>
          <w:b/>
        </w:rPr>
        <w:t xml:space="preserve">echt herzlich zum </w:t>
      </w:r>
      <w:proofErr w:type="gramStart"/>
      <w:r>
        <w:rPr>
          <w:b/>
        </w:rPr>
        <w:t>THS Länderkampf</w:t>
      </w:r>
      <w:proofErr w:type="gramEnd"/>
      <w:r>
        <w:rPr>
          <w:b/>
        </w:rPr>
        <w:t xml:space="preserve"> am </w:t>
      </w:r>
      <w:r w:rsidR="00AD587D">
        <w:rPr>
          <w:b/>
        </w:rPr>
        <w:t>30</w:t>
      </w:r>
      <w:r>
        <w:rPr>
          <w:b/>
        </w:rPr>
        <w:t>./</w:t>
      </w:r>
      <w:r w:rsidR="00AD587D">
        <w:rPr>
          <w:b/>
        </w:rPr>
        <w:t>31</w:t>
      </w:r>
      <w:r>
        <w:rPr>
          <w:b/>
        </w:rPr>
        <w:t>.05.202</w:t>
      </w:r>
      <w:r w:rsidR="00AD587D">
        <w:rPr>
          <w:b/>
        </w:rPr>
        <w:t>6</w:t>
      </w:r>
      <w:r>
        <w:rPr>
          <w:b/>
        </w:rPr>
        <w:t xml:space="preserve"> ein. </w:t>
      </w:r>
    </w:p>
    <w:p w14:paraId="2924041F" w14:textId="77777777" w:rsidR="00AD587D" w:rsidRDefault="00D97337" w:rsidP="00D97337">
      <w:pPr>
        <w:pStyle w:val="Kopfzeile"/>
        <w:spacing w:before="120" w:after="120"/>
        <w:rPr>
          <w:b/>
        </w:rPr>
      </w:pPr>
      <w:r>
        <w:rPr>
          <w:b/>
        </w:rPr>
        <w:t xml:space="preserve">Die Veranstaltung findet auf der Platzanlage des </w:t>
      </w:r>
      <w:r w:rsidR="00AD587D">
        <w:rPr>
          <w:b/>
        </w:rPr>
        <w:t xml:space="preserve">HSV Blankenburg </w:t>
      </w:r>
      <w:r>
        <w:rPr>
          <w:b/>
        </w:rPr>
        <w:t>statt</w:t>
      </w:r>
      <w:r w:rsidR="00AD587D">
        <w:rPr>
          <w:b/>
        </w:rPr>
        <w:t>.</w:t>
      </w:r>
    </w:p>
    <w:p w14:paraId="1FC04C73" w14:textId="19BD32CB" w:rsidR="00D97337" w:rsidRPr="00AD587D" w:rsidRDefault="00AD587D" w:rsidP="00D97337">
      <w:pPr>
        <w:pStyle w:val="Kopfzeile"/>
        <w:spacing w:before="120" w:after="120"/>
        <w:rPr>
          <w:b/>
          <w:sz w:val="20"/>
          <w:szCs w:val="20"/>
        </w:rPr>
      </w:pPr>
      <w:r w:rsidRPr="00AD587D">
        <w:rPr>
          <w:b/>
          <w:sz w:val="20"/>
          <w:szCs w:val="20"/>
        </w:rPr>
        <w:t>(</w:t>
      </w:r>
      <w:proofErr w:type="spellStart"/>
      <w:proofErr w:type="gramStart"/>
      <w:r w:rsidRPr="00AD587D">
        <w:rPr>
          <w:b/>
          <w:sz w:val="20"/>
          <w:szCs w:val="20"/>
        </w:rPr>
        <w:t>für´s</w:t>
      </w:r>
      <w:proofErr w:type="spellEnd"/>
      <w:proofErr w:type="gramEnd"/>
      <w:r w:rsidRPr="00AD587D">
        <w:rPr>
          <w:b/>
          <w:sz w:val="20"/>
          <w:szCs w:val="20"/>
        </w:rPr>
        <w:t xml:space="preserve"> Navi Hundesportverein Blankenburg, 38889 Blankenburg)</w:t>
      </w:r>
      <w:r w:rsidR="00D97337" w:rsidRPr="00AD587D">
        <w:rPr>
          <w:b/>
          <w:sz w:val="20"/>
          <w:szCs w:val="20"/>
        </w:rPr>
        <w:t xml:space="preserve"> </w:t>
      </w:r>
    </w:p>
    <w:p w14:paraId="045F220F" w14:textId="04DF9641" w:rsidR="00D97337" w:rsidRDefault="00D97337" w:rsidP="00D97337">
      <w:pPr>
        <w:pStyle w:val="Kopfzeile"/>
        <w:rPr>
          <w:b/>
        </w:rPr>
      </w:pPr>
      <w:r>
        <w:rPr>
          <w:b/>
        </w:rPr>
        <w:t>Es gilt die abgestimmte Sportordnung des Länderkampfes. Jeder Landesverband stellt eine Mannschaft, wobei folgende Disziplinen je 4mal gemeldet werden müssen:</w:t>
      </w:r>
    </w:p>
    <w:p w14:paraId="50AA5684" w14:textId="77777777" w:rsidR="00D97337" w:rsidRDefault="00D97337" w:rsidP="00D97337">
      <w:pPr>
        <w:pStyle w:val="Kopfzeile"/>
        <w:tabs>
          <w:tab w:val="left" w:pos="2552"/>
        </w:tabs>
        <w:rPr>
          <w:b/>
        </w:rPr>
      </w:pPr>
      <w:r>
        <w:rPr>
          <w:b/>
        </w:rPr>
        <w:tab/>
        <w:t>- Vierkampf 1, 2 oder 3</w:t>
      </w:r>
    </w:p>
    <w:p w14:paraId="31C5E138" w14:textId="330A46A6" w:rsidR="00D97337" w:rsidRDefault="00D97337" w:rsidP="00D97337">
      <w:pPr>
        <w:pStyle w:val="Kopfzeile"/>
        <w:tabs>
          <w:tab w:val="left" w:pos="2552"/>
        </w:tabs>
        <w:rPr>
          <w:b/>
        </w:rPr>
      </w:pPr>
      <w:r>
        <w:rPr>
          <w:b/>
        </w:rPr>
        <w:tab/>
        <w:t xml:space="preserve">- </w:t>
      </w:r>
      <w:proofErr w:type="gramStart"/>
      <w:r w:rsidR="00AD587D">
        <w:rPr>
          <w:b/>
        </w:rPr>
        <w:t xml:space="preserve">Geländelauf </w:t>
      </w:r>
      <w:r>
        <w:rPr>
          <w:b/>
        </w:rPr>
        <w:t xml:space="preserve"> Kurzstrecke</w:t>
      </w:r>
      <w:proofErr w:type="gramEnd"/>
      <w:r>
        <w:rPr>
          <w:b/>
        </w:rPr>
        <w:t xml:space="preserve"> </w:t>
      </w:r>
    </w:p>
    <w:p w14:paraId="0F5DDDF7" w14:textId="77777777" w:rsidR="00D97337" w:rsidRDefault="00D97337" w:rsidP="00D97337">
      <w:pPr>
        <w:pStyle w:val="Kopfzeile"/>
        <w:tabs>
          <w:tab w:val="left" w:pos="2552"/>
        </w:tabs>
        <w:rPr>
          <w:b/>
        </w:rPr>
      </w:pPr>
      <w:r>
        <w:rPr>
          <w:b/>
        </w:rPr>
        <w:tab/>
        <w:t>- Hindernislauf-Turnier</w:t>
      </w:r>
    </w:p>
    <w:p w14:paraId="1F18FE2F" w14:textId="77777777" w:rsidR="00D97337" w:rsidRDefault="00D97337" w:rsidP="00D97337">
      <w:pPr>
        <w:pStyle w:val="Kopfzeile"/>
        <w:tabs>
          <w:tab w:val="left" w:pos="2552"/>
        </w:tabs>
        <w:rPr>
          <w:b/>
        </w:rPr>
      </w:pPr>
      <w:r>
        <w:rPr>
          <w:b/>
        </w:rPr>
        <w:tab/>
        <w:t>- Shorty- Mannschaftswettkampf</w:t>
      </w:r>
    </w:p>
    <w:p w14:paraId="1CDC266C" w14:textId="1B295B1B" w:rsidR="00D97337" w:rsidRDefault="00D97337" w:rsidP="00D97337">
      <w:pPr>
        <w:pStyle w:val="Kopfzeile"/>
        <w:spacing w:before="120" w:after="120"/>
        <w:rPr>
          <w:b/>
        </w:rPr>
      </w:pPr>
      <w:r>
        <w:rPr>
          <w:b/>
        </w:rPr>
        <w:t xml:space="preserve">Ein Starter kann in mehreren Disziplinen gemäß gültiger THS-PO gemeldet werden. Im </w:t>
      </w:r>
      <w:r w:rsidR="00AD587D">
        <w:rPr>
          <w:b/>
        </w:rPr>
        <w:t>Geländelauf (</w:t>
      </w:r>
      <w:proofErr w:type="spellStart"/>
      <w:r>
        <w:rPr>
          <w:b/>
        </w:rPr>
        <w:t>CaniCross</w:t>
      </w:r>
      <w:proofErr w:type="spellEnd"/>
      <w:r w:rsidR="00AD587D">
        <w:rPr>
          <w:b/>
        </w:rPr>
        <w:t>)</w:t>
      </w:r>
      <w:r>
        <w:rPr>
          <w:b/>
        </w:rPr>
        <w:t xml:space="preserve"> darf kein Doppelstart gemeldet werden. </w:t>
      </w:r>
    </w:p>
    <w:p w14:paraId="44BAAC70" w14:textId="7C432003" w:rsidR="00D97337" w:rsidRDefault="00D97337" w:rsidP="00D97337">
      <w:pPr>
        <w:pStyle w:val="Kopfzeile"/>
        <w:spacing w:before="120" w:after="120"/>
        <w:rPr>
          <w:b/>
        </w:rPr>
      </w:pPr>
      <w:r>
        <w:rPr>
          <w:b/>
        </w:rPr>
        <w:t xml:space="preserve">Meldeschluss ist </w:t>
      </w:r>
      <w:proofErr w:type="gramStart"/>
      <w:r w:rsidR="00AD587D">
        <w:rPr>
          <w:b/>
        </w:rPr>
        <w:t>Sonntag</w:t>
      </w:r>
      <w:proofErr w:type="gramEnd"/>
      <w:r>
        <w:rPr>
          <w:b/>
        </w:rPr>
        <w:t xml:space="preserve"> der </w:t>
      </w:r>
      <w:r w:rsidR="00AD587D">
        <w:rPr>
          <w:b/>
        </w:rPr>
        <w:t>1</w:t>
      </w:r>
      <w:r w:rsidR="00C1492A">
        <w:rPr>
          <w:b/>
        </w:rPr>
        <w:t>5</w:t>
      </w:r>
      <w:r>
        <w:rPr>
          <w:b/>
        </w:rPr>
        <w:t>.05.202</w:t>
      </w:r>
      <w:r w:rsidR="00AD587D">
        <w:rPr>
          <w:b/>
        </w:rPr>
        <w:t>6</w:t>
      </w:r>
      <w:r>
        <w:rPr>
          <w:b/>
        </w:rPr>
        <w:t xml:space="preserve">. Die Meldung der Mannschaft erfolgt durch den jeweiligen </w:t>
      </w:r>
      <w:proofErr w:type="spellStart"/>
      <w:r>
        <w:rPr>
          <w:b/>
        </w:rPr>
        <w:t>OfT</w:t>
      </w:r>
      <w:proofErr w:type="spellEnd"/>
      <w:r>
        <w:rPr>
          <w:b/>
        </w:rPr>
        <w:t xml:space="preserve"> der teilnehmenden Landesverbände an den </w:t>
      </w:r>
      <w:proofErr w:type="spellStart"/>
      <w:r>
        <w:rPr>
          <w:b/>
        </w:rPr>
        <w:t>OfT</w:t>
      </w:r>
      <w:proofErr w:type="spellEnd"/>
      <w:r>
        <w:rPr>
          <w:b/>
        </w:rPr>
        <w:t xml:space="preserve"> </w:t>
      </w:r>
      <w:r w:rsidR="00AD587D">
        <w:rPr>
          <w:b/>
        </w:rPr>
        <w:t>Sachsen-Anhalt</w:t>
      </w:r>
      <w:r>
        <w:rPr>
          <w:b/>
        </w:rPr>
        <w:t>. Es werden nur vollständig und gut leserlich ausgefüllte Meldescheine sowie eine ordnungsgemäße Mannschaftsaufstellung berücksichtigt.</w:t>
      </w:r>
      <w:r w:rsidR="00AD587D">
        <w:rPr>
          <w:b/>
        </w:rPr>
        <w:t xml:space="preserve"> </w:t>
      </w:r>
      <w:r w:rsidR="007459F4">
        <w:rPr>
          <w:b/>
        </w:rPr>
        <w:t>(Excel-Tabelle)</w:t>
      </w:r>
    </w:p>
    <w:p w14:paraId="48762F29" w14:textId="77777777" w:rsidR="00D97337" w:rsidRDefault="00D97337" w:rsidP="00D97337">
      <w:pPr>
        <w:pStyle w:val="Kopfzeile"/>
        <w:spacing w:before="120" w:after="120"/>
        <w:rPr>
          <w:b/>
        </w:rPr>
      </w:pPr>
      <w:r>
        <w:rPr>
          <w:b/>
        </w:rPr>
        <w:t xml:space="preserve">Eine Änderung der Mannschaftsaufstellung kann nur durch den jeweiligen </w:t>
      </w:r>
      <w:proofErr w:type="spellStart"/>
      <w:r>
        <w:rPr>
          <w:b/>
        </w:rPr>
        <w:t>OfT</w:t>
      </w:r>
      <w:proofErr w:type="spellEnd"/>
      <w:r>
        <w:rPr>
          <w:b/>
        </w:rPr>
        <w:t xml:space="preserve"> oder den Mannschaftsführer aus triftigem Grund vorgenommen werden. </w:t>
      </w:r>
    </w:p>
    <w:p w14:paraId="78FC1600" w14:textId="4530294C" w:rsidR="00D97337" w:rsidRDefault="00D97337" w:rsidP="00D97337">
      <w:pPr>
        <w:pStyle w:val="Kopfzeile"/>
        <w:spacing w:before="120" w:after="120"/>
        <w:rPr>
          <w:b/>
        </w:rPr>
      </w:pPr>
      <w:r>
        <w:rPr>
          <w:b/>
        </w:rPr>
        <w:t xml:space="preserve">Die Meldung der Sportler erfolgt im Meldebüro vor Ort am </w:t>
      </w:r>
      <w:r w:rsidR="007459F4">
        <w:rPr>
          <w:b/>
        </w:rPr>
        <w:t>Samstag,</w:t>
      </w:r>
      <w:r>
        <w:rPr>
          <w:b/>
        </w:rPr>
        <w:t xml:space="preserve"> den </w:t>
      </w:r>
      <w:r w:rsidR="00AD587D">
        <w:rPr>
          <w:b/>
        </w:rPr>
        <w:t>30</w:t>
      </w:r>
      <w:r>
        <w:rPr>
          <w:b/>
        </w:rPr>
        <w:t>.05.202</w:t>
      </w:r>
      <w:r w:rsidR="00AD587D">
        <w:rPr>
          <w:b/>
        </w:rPr>
        <w:t>6</w:t>
      </w:r>
      <w:r>
        <w:rPr>
          <w:b/>
        </w:rPr>
        <w:t xml:space="preserve"> ab 1</w:t>
      </w:r>
      <w:r w:rsidR="00AD587D">
        <w:rPr>
          <w:b/>
        </w:rPr>
        <w:t>5</w:t>
      </w:r>
      <w:r>
        <w:rPr>
          <w:b/>
        </w:rPr>
        <w:t xml:space="preserve">:00 Uhr. Anreise möglich ab </w:t>
      </w:r>
      <w:r w:rsidR="007459F4">
        <w:rPr>
          <w:b/>
        </w:rPr>
        <w:t xml:space="preserve">Freitag </w:t>
      </w:r>
      <w:r>
        <w:rPr>
          <w:b/>
        </w:rPr>
        <w:t>1</w:t>
      </w:r>
      <w:r w:rsidR="007459F4">
        <w:rPr>
          <w:b/>
        </w:rPr>
        <w:t>6</w:t>
      </w:r>
      <w:r>
        <w:rPr>
          <w:b/>
        </w:rPr>
        <w:t>:00 Uhr.</w:t>
      </w:r>
    </w:p>
    <w:p w14:paraId="79E50398" w14:textId="503FB882" w:rsidR="00D97337" w:rsidRDefault="00D97337" w:rsidP="00D97337">
      <w:pPr>
        <w:pStyle w:val="Kopfzeile"/>
        <w:rPr>
          <w:b/>
        </w:rPr>
      </w:pPr>
      <w:r>
        <w:rPr>
          <w:b/>
        </w:rPr>
        <w:t>Am Samstagabend lädt der H</w:t>
      </w:r>
      <w:r w:rsidR="007459F4">
        <w:rPr>
          <w:b/>
        </w:rPr>
        <w:t>S</w:t>
      </w:r>
      <w:r>
        <w:rPr>
          <w:b/>
        </w:rPr>
        <w:t xml:space="preserve">V </w:t>
      </w:r>
      <w:r w:rsidR="007459F4">
        <w:rPr>
          <w:b/>
        </w:rPr>
        <w:t>Blankenburg</w:t>
      </w:r>
      <w:r>
        <w:rPr>
          <w:b/>
        </w:rPr>
        <w:t xml:space="preserve"> alle Teilnehmer herzlich zum gemeinsamen Mannschaftsabend ein.</w:t>
      </w:r>
    </w:p>
    <w:p w14:paraId="0541E354" w14:textId="77777777" w:rsidR="00C1492A" w:rsidRDefault="00C1492A" w:rsidP="00D97337">
      <w:pPr>
        <w:pStyle w:val="Kopfzeile"/>
        <w:rPr>
          <w:b/>
        </w:rPr>
      </w:pPr>
    </w:p>
    <w:p w14:paraId="4AE92FC6" w14:textId="12FA208D" w:rsidR="00D97337" w:rsidRDefault="00C1492A" w:rsidP="00C1492A">
      <w:pPr>
        <w:rPr>
          <w:b/>
        </w:rPr>
      </w:pPr>
      <w:r>
        <w:rPr>
          <w:b/>
          <w:bCs/>
        </w:rPr>
        <w:t xml:space="preserve">Camping ist auf der Platzanlage möglich. Für die Teilnehmer stehen Stromanschlüsse sowie Dixi-Toiletten zur Verfügung. Bitte beachtet, dass vor Ort lediglich Brauchwasser vorhanden ist – Trinkwasser steht nicht zur Verfügung. Die Campinggebühr beträgt 12 Euro pro Campingfahrzeug oder Zelt. </w:t>
      </w:r>
      <w:r w:rsidR="00D97337">
        <w:rPr>
          <w:b/>
        </w:rPr>
        <w:t>Wir bitten dringend um vorherige Anmeldung zum Camping an</w:t>
      </w:r>
      <w:r w:rsidR="007459F4">
        <w:rPr>
          <w:b/>
        </w:rPr>
        <w:t xml:space="preserve">: </w:t>
      </w:r>
      <w:proofErr w:type="gramStart"/>
      <w:r>
        <w:rPr>
          <w:b/>
        </w:rPr>
        <w:t>heiko.garreis@icloud.com</w:t>
      </w:r>
      <w:r w:rsidR="007459F4">
        <w:rPr>
          <w:b/>
        </w:rPr>
        <w:t xml:space="preserve"> </w:t>
      </w:r>
      <w:r w:rsidR="00D97337">
        <w:rPr>
          <w:b/>
        </w:rPr>
        <w:t>.</w:t>
      </w:r>
      <w:proofErr w:type="gramEnd"/>
    </w:p>
    <w:p w14:paraId="55DE0FD0" w14:textId="20BF863C" w:rsidR="00D97337" w:rsidRDefault="00D97337" w:rsidP="00C1492A">
      <w:pPr>
        <w:pStyle w:val="Kopfzeile"/>
        <w:spacing w:before="120" w:after="120"/>
        <w:rPr>
          <w:b/>
        </w:rPr>
      </w:pPr>
      <w:r>
        <w:rPr>
          <w:b/>
        </w:rPr>
        <w:t xml:space="preserve">Der Landesverband </w:t>
      </w:r>
      <w:r w:rsidR="007459F4">
        <w:rPr>
          <w:b/>
        </w:rPr>
        <w:t>Sachsen-Anhalt</w:t>
      </w:r>
      <w:r>
        <w:rPr>
          <w:b/>
        </w:rPr>
        <w:t xml:space="preserve"> freut auf Euch und eine </w:t>
      </w:r>
      <w:proofErr w:type="gramStart"/>
      <w:r>
        <w:rPr>
          <w:b/>
        </w:rPr>
        <w:t>tolle</w:t>
      </w:r>
      <w:proofErr w:type="gramEnd"/>
      <w:r>
        <w:rPr>
          <w:b/>
        </w:rPr>
        <w:t xml:space="preserve"> Sportveranstaltung.</w:t>
      </w:r>
    </w:p>
    <w:p w14:paraId="4311740E" w14:textId="77777777" w:rsidR="00D97337" w:rsidRDefault="00D97337" w:rsidP="00D97337">
      <w:pPr>
        <w:pStyle w:val="Kopfzeile"/>
        <w:jc w:val="center"/>
        <w:rPr>
          <w:b/>
        </w:rPr>
      </w:pPr>
    </w:p>
    <w:p w14:paraId="0F9E2098" w14:textId="597E6FB9" w:rsidR="00D97337" w:rsidRDefault="007459F4" w:rsidP="00D97337">
      <w:pPr>
        <w:pStyle w:val="Kopfzeile"/>
        <w:jc w:val="center"/>
        <w:rPr>
          <w:b/>
        </w:rPr>
      </w:pPr>
      <w:r>
        <w:rPr>
          <w:b/>
        </w:rPr>
        <w:t>Silke Schnöge</w:t>
      </w:r>
      <w:r w:rsidR="00D97337">
        <w:rPr>
          <w:b/>
        </w:rPr>
        <w:t xml:space="preserve"> – </w:t>
      </w:r>
      <w:proofErr w:type="spellStart"/>
      <w:r w:rsidR="00D97337">
        <w:rPr>
          <w:b/>
        </w:rPr>
        <w:t>OfT</w:t>
      </w:r>
      <w:proofErr w:type="spellEnd"/>
      <w:r w:rsidR="00D97337">
        <w:rPr>
          <w:b/>
        </w:rPr>
        <w:t xml:space="preserve"> </w:t>
      </w:r>
      <w:r w:rsidR="00C1492A">
        <w:rPr>
          <w:b/>
        </w:rPr>
        <w:t>Sachsen-Anhalt</w:t>
      </w:r>
    </w:p>
    <w:p w14:paraId="1D2FE1DB" w14:textId="48723FE5" w:rsidR="00D97337" w:rsidRDefault="007459F4" w:rsidP="00D97337">
      <w:pPr>
        <w:pStyle w:val="Kopfzeile"/>
        <w:tabs>
          <w:tab w:val="left" w:pos="708"/>
        </w:tabs>
        <w:jc w:val="center"/>
      </w:pPr>
      <w:r>
        <w:rPr>
          <w:b/>
        </w:rPr>
        <w:t>Annerose Helmholdt</w:t>
      </w:r>
      <w:r w:rsidR="00D97337">
        <w:rPr>
          <w:b/>
        </w:rPr>
        <w:t xml:space="preserve"> – 1. Vorsitzender H</w:t>
      </w:r>
      <w:r>
        <w:rPr>
          <w:b/>
        </w:rPr>
        <w:t>S</w:t>
      </w:r>
      <w:r w:rsidR="00D97337">
        <w:rPr>
          <w:b/>
        </w:rPr>
        <w:t xml:space="preserve">V </w:t>
      </w:r>
      <w:r>
        <w:rPr>
          <w:b/>
        </w:rPr>
        <w:t>Blankenburg</w:t>
      </w:r>
    </w:p>
    <w:sectPr w:rsidR="00D97337" w:rsidSect="006A24B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956883"/>
    <w:multiLevelType w:val="hybridMultilevel"/>
    <w:tmpl w:val="E598938A"/>
    <w:lvl w:ilvl="0" w:tplc="040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3678706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6CE"/>
    <w:rsid w:val="0000094E"/>
    <w:rsid w:val="000476AE"/>
    <w:rsid w:val="000554C3"/>
    <w:rsid w:val="000736A4"/>
    <w:rsid w:val="0008105D"/>
    <w:rsid w:val="000D4FAC"/>
    <w:rsid w:val="00106E2D"/>
    <w:rsid w:val="001367E5"/>
    <w:rsid w:val="00205D3C"/>
    <w:rsid w:val="00233D25"/>
    <w:rsid w:val="00240133"/>
    <w:rsid w:val="00247923"/>
    <w:rsid w:val="00277728"/>
    <w:rsid w:val="00286638"/>
    <w:rsid w:val="00287F7B"/>
    <w:rsid w:val="00297041"/>
    <w:rsid w:val="002A6902"/>
    <w:rsid w:val="002B7AF6"/>
    <w:rsid w:val="002F254E"/>
    <w:rsid w:val="002F7CBC"/>
    <w:rsid w:val="003846CE"/>
    <w:rsid w:val="00414292"/>
    <w:rsid w:val="00431EE3"/>
    <w:rsid w:val="00444EDB"/>
    <w:rsid w:val="00460DD1"/>
    <w:rsid w:val="004B6677"/>
    <w:rsid w:val="00500BD9"/>
    <w:rsid w:val="00504D6E"/>
    <w:rsid w:val="005632B5"/>
    <w:rsid w:val="00564382"/>
    <w:rsid w:val="005C16D8"/>
    <w:rsid w:val="006253BD"/>
    <w:rsid w:val="00626284"/>
    <w:rsid w:val="0065511B"/>
    <w:rsid w:val="00657CF1"/>
    <w:rsid w:val="0066349A"/>
    <w:rsid w:val="00677E3C"/>
    <w:rsid w:val="00683720"/>
    <w:rsid w:val="006A24B4"/>
    <w:rsid w:val="006C3F43"/>
    <w:rsid w:val="006C5BEC"/>
    <w:rsid w:val="006F74AB"/>
    <w:rsid w:val="007053D7"/>
    <w:rsid w:val="00707ABF"/>
    <w:rsid w:val="00743968"/>
    <w:rsid w:val="007459F4"/>
    <w:rsid w:val="00781A09"/>
    <w:rsid w:val="007B4BAE"/>
    <w:rsid w:val="00820356"/>
    <w:rsid w:val="00835073"/>
    <w:rsid w:val="00894FE4"/>
    <w:rsid w:val="008A468E"/>
    <w:rsid w:val="0090587D"/>
    <w:rsid w:val="009663AF"/>
    <w:rsid w:val="009A2C7C"/>
    <w:rsid w:val="009E1A5B"/>
    <w:rsid w:val="00A14AE2"/>
    <w:rsid w:val="00AD587D"/>
    <w:rsid w:val="00AE01C2"/>
    <w:rsid w:val="00AF4B09"/>
    <w:rsid w:val="00B1106B"/>
    <w:rsid w:val="00B17234"/>
    <w:rsid w:val="00B3426E"/>
    <w:rsid w:val="00B7700E"/>
    <w:rsid w:val="00BB3852"/>
    <w:rsid w:val="00C02AD3"/>
    <w:rsid w:val="00C06C5E"/>
    <w:rsid w:val="00C0752D"/>
    <w:rsid w:val="00C1492A"/>
    <w:rsid w:val="00C531EB"/>
    <w:rsid w:val="00C5379E"/>
    <w:rsid w:val="00C54983"/>
    <w:rsid w:val="00C56335"/>
    <w:rsid w:val="00C73DD4"/>
    <w:rsid w:val="00C7726A"/>
    <w:rsid w:val="00C97F9F"/>
    <w:rsid w:val="00D12965"/>
    <w:rsid w:val="00D70C44"/>
    <w:rsid w:val="00D740DC"/>
    <w:rsid w:val="00D75A1C"/>
    <w:rsid w:val="00D8785A"/>
    <w:rsid w:val="00D97337"/>
    <w:rsid w:val="00EB04EA"/>
    <w:rsid w:val="00ED06E6"/>
    <w:rsid w:val="00F30CAB"/>
    <w:rsid w:val="00F66C65"/>
    <w:rsid w:val="00F7108F"/>
    <w:rsid w:val="00FA4E15"/>
    <w:rsid w:val="00FB37DB"/>
    <w:rsid w:val="00FB4A21"/>
    <w:rsid w:val="00FB672F"/>
    <w:rsid w:val="00FB7DBE"/>
    <w:rsid w:val="00FC0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146375"/>
  <w15:docId w15:val="{F02CFDE6-AA6D-4740-B2C8-6EEDDD031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9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632B5"/>
    <w:rPr>
      <w:sz w:val="24"/>
      <w:szCs w:val="24"/>
    </w:rPr>
  </w:style>
  <w:style w:type="paragraph" w:styleId="berschrift2">
    <w:name w:val="heading 2"/>
    <w:basedOn w:val="Standard"/>
    <w:next w:val="Standard"/>
    <w:link w:val="berschrift2Zchn"/>
    <w:uiPriority w:val="9"/>
    <w:qFormat/>
    <w:rsid w:val="000476AE"/>
    <w:pPr>
      <w:keepNext/>
      <w:tabs>
        <w:tab w:val="left" w:pos="567"/>
        <w:tab w:val="left" w:pos="851"/>
        <w:tab w:val="left" w:pos="1701"/>
      </w:tabs>
      <w:outlineLvl w:val="1"/>
    </w:pPr>
    <w:rPr>
      <w:rFonts w:ascii="Lucida Sans" w:hAnsi="Lucida Sans"/>
      <w:sz w:val="32"/>
      <w:szCs w:val="20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locked/>
    <w:rsid w:val="000476AE"/>
    <w:rPr>
      <w:rFonts w:ascii="Lucida Sans" w:hAnsi="Lucida Sans"/>
      <w:sz w:val="32"/>
    </w:rPr>
  </w:style>
  <w:style w:type="paragraph" w:styleId="Kopfzeile">
    <w:name w:val="header"/>
    <w:basedOn w:val="Standard"/>
    <w:link w:val="KopfzeileZchn"/>
    <w:uiPriority w:val="99"/>
    <w:rsid w:val="005632B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964C13"/>
    <w:rPr>
      <w:sz w:val="24"/>
      <w:szCs w:val="24"/>
    </w:rPr>
  </w:style>
  <w:style w:type="character" w:styleId="Hyperlink">
    <w:name w:val="Hyperlink"/>
    <w:basedOn w:val="Absatz-Standardschriftart"/>
    <w:uiPriority w:val="99"/>
    <w:rsid w:val="009A2C7C"/>
    <w:rPr>
      <w:rFonts w:cs="Times New Roman"/>
      <w:color w:val="0000FF"/>
      <w:u w:val="single"/>
    </w:rPr>
  </w:style>
  <w:style w:type="paragraph" w:styleId="StandardWeb">
    <w:name w:val="Normal (Web)"/>
    <w:basedOn w:val="Standard"/>
    <w:uiPriority w:val="99"/>
    <w:rsid w:val="004B6677"/>
    <w:pPr>
      <w:spacing w:before="100" w:beforeAutospacing="1" w:after="100" w:afterAutospacing="1"/>
    </w:pPr>
  </w:style>
  <w:style w:type="character" w:customStyle="1" w:styleId="Standard1">
    <w:name w:val="Standard1"/>
    <w:basedOn w:val="Absatz-Standardschriftart"/>
    <w:uiPriority w:val="99"/>
    <w:rsid w:val="00D8785A"/>
    <w:rPr>
      <w:rFonts w:cs="Times New Roman"/>
    </w:rPr>
  </w:style>
  <w:style w:type="paragraph" w:styleId="Sprechblasentext">
    <w:name w:val="Balloon Text"/>
    <w:basedOn w:val="Standard"/>
    <w:link w:val="SprechblasentextZchn"/>
    <w:uiPriority w:val="99"/>
    <w:semiHidden/>
    <w:rsid w:val="006C3F4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6C3F43"/>
    <w:rPr>
      <w:rFonts w:ascii="Tahoma" w:hAnsi="Tahoma" w:cs="Tahoma"/>
      <w:sz w:val="16"/>
      <w:szCs w:val="16"/>
    </w:rPr>
  </w:style>
  <w:style w:type="character" w:styleId="Fett">
    <w:name w:val="Strong"/>
    <w:basedOn w:val="Absatz-Standardschriftart"/>
    <w:uiPriority w:val="99"/>
    <w:qFormat/>
    <w:rsid w:val="00444EDB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4275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27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275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2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2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27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42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27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27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4275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Vorlagen\OfJ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OfJ</Template>
  <TotalTime>0</TotalTime>
  <Pages>1</Pages>
  <Words>295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Deutscher Verband der Gebrauchshundsportvereine e</vt:lpstr>
    </vt:vector>
  </TitlesOfParts>
  <Company>DVG</Company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Deutscher Verband der Gebrauchshundsportvereine e</dc:title>
  <dc:subject/>
  <dc:creator>Willibert</dc:creator>
  <cp:keywords/>
  <dc:description/>
  <cp:lastModifiedBy>Silke Schnöge</cp:lastModifiedBy>
  <cp:revision>5</cp:revision>
  <cp:lastPrinted>2026-03-24T10:55:00Z</cp:lastPrinted>
  <dcterms:created xsi:type="dcterms:W3CDTF">2026-03-24T10:38:00Z</dcterms:created>
  <dcterms:modified xsi:type="dcterms:W3CDTF">2026-03-26T12:46:00Z</dcterms:modified>
</cp:coreProperties>
</file>